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61CB" w:rsidRPr="004466C2" w:rsidRDefault="001D61CB" w:rsidP="001D61CB">
      <w:pPr>
        <w:rPr>
          <w:b/>
          <w:sz w:val="32"/>
          <w:szCs w:val="32"/>
        </w:rPr>
      </w:pPr>
      <w:r w:rsidRPr="004466C2">
        <w:rPr>
          <w:b/>
          <w:sz w:val="32"/>
          <w:szCs w:val="32"/>
        </w:rPr>
        <w:t xml:space="preserve">Referat fra </w:t>
      </w:r>
      <w:r w:rsidR="008B398D" w:rsidRPr="004466C2">
        <w:rPr>
          <w:b/>
          <w:sz w:val="32"/>
          <w:szCs w:val="32"/>
        </w:rPr>
        <w:t>fyraftens</w:t>
      </w:r>
      <w:r w:rsidR="009E1E1C" w:rsidRPr="004466C2">
        <w:rPr>
          <w:b/>
          <w:sz w:val="32"/>
          <w:szCs w:val="32"/>
        </w:rPr>
        <w:t xml:space="preserve">besøg </w:t>
      </w:r>
      <w:r w:rsidR="004466C2">
        <w:rPr>
          <w:b/>
          <w:sz w:val="32"/>
          <w:szCs w:val="32"/>
        </w:rPr>
        <w:t>ved</w:t>
      </w:r>
      <w:r w:rsidR="00384E1F">
        <w:rPr>
          <w:b/>
          <w:sz w:val="32"/>
          <w:szCs w:val="32"/>
        </w:rPr>
        <w:t xml:space="preserve"> </w:t>
      </w:r>
      <w:r w:rsidR="00317387">
        <w:rPr>
          <w:b/>
          <w:sz w:val="32"/>
          <w:szCs w:val="32"/>
        </w:rPr>
        <w:t>9</w:t>
      </w:r>
      <w:r w:rsidR="008E5893" w:rsidRPr="004466C2">
        <w:rPr>
          <w:b/>
          <w:sz w:val="32"/>
          <w:szCs w:val="32"/>
        </w:rPr>
        <w:t>.-</w:t>
      </w:r>
      <w:r w:rsidR="00384E1F">
        <w:rPr>
          <w:b/>
          <w:sz w:val="32"/>
          <w:szCs w:val="32"/>
        </w:rPr>
        <w:t>1</w:t>
      </w:r>
      <w:r w:rsidR="00317387">
        <w:rPr>
          <w:b/>
          <w:sz w:val="32"/>
          <w:szCs w:val="32"/>
        </w:rPr>
        <w:t>0</w:t>
      </w:r>
      <w:r w:rsidR="00DA7C8B" w:rsidRPr="004466C2">
        <w:rPr>
          <w:b/>
          <w:sz w:val="32"/>
          <w:szCs w:val="32"/>
        </w:rPr>
        <w:t>.-202</w:t>
      </w:r>
      <w:r w:rsidR="00317387">
        <w:rPr>
          <w:b/>
          <w:sz w:val="32"/>
          <w:szCs w:val="32"/>
        </w:rPr>
        <w:t>5</w:t>
      </w:r>
    </w:p>
    <w:p w:rsidR="008B398D" w:rsidRDefault="008B398D" w:rsidP="001D61CB"/>
    <w:p w:rsidR="002F307B" w:rsidRDefault="002F307B" w:rsidP="002F307B">
      <w:r>
        <w:t xml:space="preserve">Vores lille gruppe på 8 blev modtaget på kajen af Dan Larsen, Senior Project Manager / Ship </w:t>
      </w:r>
      <w:proofErr w:type="spellStart"/>
      <w:r>
        <w:t>Repair</w:t>
      </w:r>
      <w:proofErr w:type="spellEnd"/>
      <w:r>
        <w:t xml:space="preserve"> and </w:t>
      </w:r>
      <w:proofErr w:type="spellStart"/>
      <w:r>
        <w:t>Slipway</w:t>
      </w:r>
      <w:proofErr w:type="spellEnd"/>
      <w:r>
        <w:t xml:space="preserve">. </w:t>
      </w:r>
    </w:p>
    <w:p w:rsidR="002F307B" w:rsidRDefault="002F307B" w:rsidP="002F307B">
      <w:r>
        <w:t xml:space="preserve">Det var en af de dage, hvor der var god vind i Hirtshals, så vi gik hurtigt op i kantinen, hvor vi blev budt på kaffe og te. Herefter fortalte Dan historien om de forskellige ejere, der havde været, inden </w:t>
      </w:r>
      <w:proofErr w:type="spellStart"/>
      <w:r>
        <w:t>EnTech</w:t>
      </w:r>
      <w:proofErr w:type="spellEnd"/>
      <w:r>
        <w:t xml:space="preserve"> i 2025 overtager Vestkajens Maskinværksted. </w:t>
      </w:r>
    </w:p>
    <w:p w:rsidR="002F307B" w:rsidRPr="002F307B" w:rsidRDefault="002F307B" w:rsidP="002F307B">
      <w:pPr>
        <w:rPr>
          <w:szCs w:val="24"/>
        </w:rPr>
      </w:pPr>
      <w:r>
        <w:t xml:space="preserve">Dan fortæller, at de i dag er omkring 75 medarbejdere, fordelt med ca. lige mange </w:t>
      </w:r>
      <w:r w:rsidR="004D41D5">
        <w:t>på de 2 lokationer</w:t>
      </w:r>
      <w:bookmarkStart w:id="0" w:name="_GoBack"/>
      <w:bookmarkEnd w:id="0"/>
      <w:r>
        <w:t>.</w:t>
      </w:r>
      <w:r>
        <w:t xml:space="preserve"> </w:t>
      </w:r>
      <w:r w:rsidRPr="002F307B">
        <w:rPr>
          <w:szCs w:val="24"/>
        </w:rPr>
        <w:t xml:space="preserve">Med 15 lærlinge er det en virksomhed, der gør rigtig meget for at sikre nye medarbejdere til branchen. I travle perioder lejer man folk ind. Det er både danske og polske håndværkere. Det er det gamle Vestkajens Maskinværksted, vi besøger. </w:t>
      </w:r>
    </w:p>
    <w:p w:rsidR="00C10084" w:rsidRDefault="002F307B" w:rsidP="002F307B">
      <w:pPr>
        <w:rPr>
          <w:szCs w:val="24"/>
        </w:rPr>
      </w:pPr>
      <w:r w:rsidRPr="002F307B">
        <w:rPr>
          <w:szCs w:val="24"/>
        </w:rPr>
        <w:t>Faciliteterne omfatter: tre beddingsspor og en jollebane til små fartøjer. Kapacitet til skibe op til 600 tons. Desuden er der en 150 meter reparationskaj. Det sammen med, at værkstedet er placeret centralt imellem disse faciliteter</w:t>
      </w:r>
      <w:r w:rsidR="00C10084">
        <w:rPr>
          <w:szCs w:val="24"/>
        </w:rPr>
        <w:t xml:space="preserve">, gør det let at </w:t>
      </w:r>
      <w:r w:rsidR="00A81863" w:rsidRPr="00A81863">
        <w:rPr>
          <w:szCs w:val="24"/>
        </w:rPr>
        <w:t>tage skibe i land til grundig inspektion, vedligeholdelse og reparation.</w:t>
      </w:r>
    </w:p>
    <w:p w:rsidR="00C10084" w:rsidRDefault="00C10084" w:rsidP="001D61CB">
      <w:r>
        <w:t xml:space="preserve">Dan fortalte også om de andre afdelinger i </w:t>
      </w:r>
      <w:proofErr w:type="spellStart"/>
      <w:r>
        <w:t>EnTech</w:t>
      </w:r>
      <w:proofErr w:type="spellEnd"/>
      <w:r w:rsidR="004D41D5">
        <w:t>:</w:t>
      </w:r>
      <w:r>
        <w:t xml:space="preserve"> Motor &amp; Fremdrivning, </w:t>
      </w:r>
      <w:r w:rsidR="00886E70">
        <w:t>Plastsystemer og Industriservice.</w:t>
      </w:r>
    </w:p>
    <w:p w:rsidR="004D41D5" w:rsidRPr="004D41D5" w:rsidRDefault="00C10084" w:rsidP="004D41D5">
      <w:pPr>
        <w:rPr>
          <w:szCs w:val="24"/>
        </w:rPr>
      </w:pPr>
      <w:r>
        <w:t>Vi blev derefter vist rundt på værkstedet</w:t>
      </w:r>
      <w:r w:rsidR="00886E70">
        <w:t>,</w:t>
      </w:r>
      <w:r>
        <w:t xml:space="preserve"> som havde afdeling for </w:t>
      </w:r>
      <w:r w:rsidRPr="00C10084">
        <w:rPr>
          <w:szCs w:val="24"/>
        </w:rPr>
        <w:t>stålfremstilling, hydraulik, bearbejdning og rørledninger</w:t>
      </w:r>
      <w:r w:rsidR="00886E70">
        <w:rPr>
          <w:szCs w:val="24"/>
        </w:rPr>
        <w:t>. På værkstedet var man i gang med renovering og udvidelse af personalefaciliteterne</w:t>
      </w:r>
      <w:r w:rsidR="004D41D5">
        <w:rPr>
          <w:szCs w:val="24"/>
        </w:rPr>
        <w:t xml:space="preserve">. </w:t>
      </w:r>
      <w:r w:rsidR="004D41D5" w:rsidRPr="004D41D5">
        <w:rPr>
          <w:szCs w:val="24"/>
        </w:rPr>
        <w:t xml:space="preserve">Efter sammenslutningen var der her kommet en del medarbejdere fra andre afdelinger, dette nødvendiggjorde dette arbejde. </w:t>
      </w:r>
    </w:p>
    <w:p w:rsidR="004D41D5" w:rsidRPr="004D41D5" w:rsidRDefault="004D41D5" w:rsidP="004D41D5">
      <w:pPr>
        <w:rPr>
          <w:szCs w:val="24"/>
        </w:rPr>
      </w:pPr>
      <w:r w:rsidRPr="004D41D5">
        <w:rPr>
          <w:szCs w:val="24"/>
        </w:rPr>
        <w:t>Vi gik så ud og så på beddingen, og de skibe, der var til reparation. Vi så også på den reparation, der var i gang på et beddingsspor. Her skulle skinnerne og underlaget skiftes. En del af dette arbejde blev udført af dykkere.</w:t>
      </w:r>
      <w:r>
        <w:rPr>
          <w:szCs w:val="24"/>
        </w:rPr>
        <w:t xml:space="preserve"> </w:t>
      </w:r>
      <w:r w:rsidRPr="004D41D5">
        <w:rPr>
          <w:szCs w:val="24"/>
        </w:rPr>
        <w:t xml:space="preserve">Vi så og hørte om de opgaver, der var i gang på de skibe, som lå på beddingen. </w:t>
      </w:r>
    </w:p>
    <w:p w:rsidR="004D41D5" w:rsidRPr="004D41D5" w:rsidRDefault="004D41D5" w:rsidP="004D41D5">
      <w:pPr>
        <w:rPr>
          <w:szCs w:val="24"/>
        </w:rPr>
      </w:pPr>
      <w:r w:rsidRPr="004D41D5">
        <w:rPr>
          <w:szCs w:val="24"/>
        </w:rPr>
        <w:t xml:space="preserve">Vi gik så tilbage til kantinen, hvor Dan beværtede os med fiskeplatte fra Hirtshals </w:t>
      </w:r>
      <w:proofErr w:type="spellStart"/>
      <w:r w:rsidRPr="004D41D5">
        <w:rPr>
          <w:szCs w:val="24"/>
        </w:rPr>
        <w:t>Fiskehus</w:t>
      </w:r>
      <w:proofErr w:type="spellEnd"/>
      <w:r w:rsidRPr="004D41D5">
        <w:rPr>
          <w:szCs w:val="24"/>
        </w:rPr>
        <w:t xml:space="preserve">. Det var rigtig god mad for os, der kan lide fisk. Under spisningen blev der udvekslet forskellige historier. </w:t>
      </w:r>
    </w:p>
    <w:p w:rsidR="004D41D5" w:rsidRPr="004D41D5" w:rsidRDefault="004D41D5" w:rsidP="004D41D5">
      <w:pPr>
        <w:rPr>
          <w:szCs w:val="24"/>
        </w:rPr>
      </w:pPr>
    </w:p>
    <w:p w:rsidR="00CE7BCF" w:rsidRDefault="004D41D5" w:rsidP="004D41D5">
      <w:pPr>
        <w:rPr>
          <w:szCs w:val="24"/>
        </w:rPr>
      </w:pPr>
      <w:r w:rsidRPr="004D41D5">
        <w:rPr>
          <w:szCs w:val="24"/>
        </w:rPr>
        <w:t>Vi sluttede mødet omkring klokken 19, hvor vi takkede Dan for et rigtig fint besøg.</w:t>
      </w:r>
    </w:p>
    <w:p w:rsidR="004D41D5" w:rsidRDefault="004D41D5" w:rsidP="004D41D5"/>
    <w:p w:rsidR="006F608E" w:rsidRPr="007471A6" w:rsidRDefault="006F608E" w:rsidP="006F608E">
      <w:pPr>
        <w:spacing w:after="120"/>
      </w:pPr>
      <w:r>
        <w:t>På bestyrelsens vegne</w:t>
      </w:r>
    </w:p>
    <w:p w:rsidR="006F608E" w:rsidRPr="002E3CCD" w:rsidRDefault="006F608E" w:rsidP="006F608E">
      <w:pPr>
        <w:spacing w:after="120"/>
        <w:jc w:val="left"/>
        <w:rPr>
          <w:rFonts w:eastAsia="Times New Roman"/>
          <w:sz w:val="22"/>
          <w:lang w:eastAsia="da-DK"/>
        </w:rPr>
      </w:pPr>
      <w:r w:rsidRPr="002E3CCD">
        <w:rPr>
          <w:rFonts w:eastAsia="Times New Roman"/>
          <w:b/>
          <w:bCs/>
          <w:szCs w:val="24"/>
          <w:lang w:eastAsia="da-DK"/>
        </w:rPr>
        <w:t>Med venlig hilsen</w:t>
      </w:r>
    </w:p>
    <w:p w:rsidR="006F608E" w:rsidRPr="002E3CCD" w:rsidRDefault="00384E1F" w:rsidP="006F608E">
      <w:pPr>
        <w:spacing w:after="120"/>
        <w:jc w:val="left"/>
        <w:rPr>
          <w:rFonts w:eastAsia="Times New Roman"/>
          <w:sz w:val="22"/>
          <w:lang w:eastAsia="da-DK"/>
        </w:rPr>
      </w:pPr>
      <w:r>
        <w:rPr>
          <w:rFonts w:eastAsia="Times New Roman"/>
          <w:b/>
          <w:bCs/>
          <w:szCs w:val="24"/>
          <w:lang w:eastAsia="da-DK"/>
        </w:rPr>
        <w:t>Erik Sørensen</w:t>
      </w:r>
      <w:r w:rsidR="006F608E">
        <w:rPr>
          <w:rFonts w:eastAsia="Times New Roman"/>
          <w:b/>
          <w:bCs/>
          <w:szCs w:val="24"/>
          <w:lang w:eastAsia="da-DK"/>
        </w:rPr>
        <w:t xml:space="preserve">, </w:t>
      </w:r>
      <w:r>
        <w:rPr>
          <w:rStyle w:val="Strk"/>
          <w:rFonts w:ascii="Helvetica" w:hAnsi="Helvetica" w:cs="Helvetica"/>
          <w:color w:val="444444"/>
          <w:sz w:val="21"/>
          <w:szCs w:val="21"/>
          <w:bdr w:val="none" w:sz="0" w:space="0" w:color="auto" w:frame="1"/>
          <w:shd w:val="clear" w:color="auto" w:fill="FFFFFF"/>
        </w:rPr>
        <w:t>næstformand</w:t>
      </w:r>
    </w:p>
    <w:p w:rsidR="00335F16" w:rsidRDefault="006F608E" w:rsidP="00335F16">
      <w:pPr>
        <w:spacing w:after="120"/>
        <w:jc w:val="left"/>
        <w:rPr>
          <w:rFonts w:eastAsia="Times New Roman"/>
          <w:b/>
          <w:bCs/>
          <w:szCs w:val="24"/>
          <w:lang w:eastAsia="da-DK"/>
        </w:rPr>
      </w:pPr>
      <w:r w:rsidRPr="002E3CCD">
        <w:rPr>
          <w:rFonts w:eastAsia="Times New Roman"/>
          <w:b/>
          <w:bCs/>
          <w:szCs w:val="24"/>
          <w:lang w:eastAsia="da-DK"/>
        </w:rPr>
        <w:t>M</w:t>
      </w:r>
      <w:r>
        <w:rPr>
          <w:rFonts w:eastAsia="Times New Roman"/>
          <w:b/>
          <w:bCs/>
          <w:szCs w:val="24"/>
          <w:lang w:eastAsia="da-DK"/>
        </w:rPr>
        <w:t>ARTEC</w:t>
      </w:r>
      <w:r w:rsidRPr="002E3CCD">
        <w:rPr>
          <w:rFonts w:eastAsia="Times New Roman"/>
          <w:b/>
          <w:bCs/>
          <w:szCs w:val="24"/>
          <w:lang w:eastAsia="da-DK"/>
        </w:rPr>
        <w:t xml:space="preserve"> Maskinmesterklub</w:t>
      </w:r>
    </w:p>
    <w:sectPr w:rsidR="00335F16" w:rsidSect="006F608E">
      <w:headerReference w:type="default" r:id="rId8"/>
      <w:footerReference w:type="default" r:id="rId9"/>
      <w:pgSz w:w="11906" w:h="16838"/>
      <w:pgMar w:top="1701" w:right="851" w:bottom="851" w:left="851" w:header="709" w:footer="709"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57C0" w:rsidRDefault="00D957C0" w:rsidP="009C1CC5">
      <w:r>
        <w:separator/>
      </w:r>
    </w:p>
  </w:endnote>
  <w:endnote w:type="continuationSeparator" w:id="0">
    <w:p w:rsidR="00D957C0" w:rsidRDefault="00D957C0" w:rsidP="009C1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006273"/>
      </w:rPr>
      <w:id w:val="3115157"/>
      <w:docPartObj>
        <w:docPartGallery w:val="Page Numbers (Bottom of Page)"/>
        <w:docPartUnique/>
      </w:docPartObj>
    </w:sdtPr>
    <w:sdtEndPr/>
    <w:sdtContent>
      <w:p w:rsidR="007F55F8" w:rsidRPr="00E226D6" w:rsidRDefault="007F55F8" w:rsidP="00E226D6">
        <w:pPr>
          <w:pStyle w:val="Sidefod"/>
          <w:pBdr>
            <w:top w:val="double" w:sz="4" w:space="1" w:color="006273"/>
          </w:pBdr>
          <w:jc w:val="right"/>
          <w:rPr>
            <w:color w:val="006273"/>
          </w:rPr>
        </w:pPr>
        <w:r w:rsidRPr="00E226D6">
          <w:rPr>
            <w:color w:val="006273"/>
          </w:rPr>
          <w:t xml:space="preserve">Side </w:t>
        </w:r>
        <w:r w:rsidRPr="00E226D6">
          <w:rPr>
            <w:color w:val="006273"/>
          </w:rPr>
          <w:fldChar w:fldCharType="begin"/>
        </w:r>
        <w:r w:rsidRPr="00E226D6">
          <w:rPr>
            <w:color w:val="006273"/>
          </w:rPr>
          <w:instrText xml:space="preserve"> PAGE   \* MERGEFORMAT </w:instrText>
        </w:r>
        <w:r w:rsidRPr="00E226D6">
          <w:rPr>
            <w:color w:val="006273"/>
          </w:rPr>
          <w:fldChar w:fldCharType="separate"/>
        </w:r>
        <w:r w:rsidR="00280D1C">
          <w:rPr>
            <w:noProof/>
            <w:color w:val="006273"/>
          </w:rPr>
          <w:t>1</w:t>
        </w:r>
        <w:r w:rsidRPr="00E226D6">
          <w:rPr>
            <w:color w:val="006273"/>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57C0" w:rsidRDefault="00D957C0" w:rsidP="009C1CC5">
      <w:r>
        <w:separator/>
      </w:r>
    </w:p>
  </w:footnote>
  <w:footnote w:type="continuationSeparator" w:id="0">
    <w:p w:rsidR="00D957C0" w:rsidRDefault="00D957C0" w:rsidP="009C1C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55F8" w:rsidRDefault="007F55F8" w:rsidP="00E226D6">
    <w:pPr>
      <w:rPr>
        <w:b/>
      </w:rPr>
    </w:pPr>
    <w:r>
      <w:rPr>
        <w:noProof/>
        <w:lang w:eastAsia="da-DK"/>
      </w:rPr>
      <w:drawing>
        <wp:inline distT="0" distB="0" distL="0" distR="0">
          <wp:extent cx="2057143" cy="1004762"/>
          <wp:effectExtent l="19050" t="0" r="257" b="0"/>
          <wp:docPr id="2" name="Billede 2" descr="D:\Arly\Privat\MARTEC Maskinmesterklub\Logo 1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rly\Privat\MARTEC Maskinmesterklub\Logo 1 2015.png"/>
                  <pic:cNvPicPr>
                    <a:picLocks noChangeAspect="1" noChangeArrowheads="1"/>
                  </pic:cNvPicPr>
                </pic:nvPicPr>
                <pic:blipFill>
                  <a:blip r:embed="rId1"/>
                  <a:srcRect/>
                  <a:stretch>
                    <a:fillRect/>
                  </a:stretch>
                </pic:blipFill>
                <pic:spPr bwMode="auto">
                  <a:xfrm>
                    <a:off x="0" y="0"/>
                    <a:ext cx="2057143" cy="1004762"/>
                  </a:xfrm>
                  <a:prstGeom prst="rect">
                    <a:avLst/>
                  </a:prstGeom>
                  <a:noFill/>
                  <a:ln w="9525">
                    <a:noFill/>
                    <a:miter lim="800000"/>
                    <a:headEnd/>
                    <a:tailEnd/>
                  </a:ln>
                </pic:spPr>
              </pic:pic>
            </a:graphicData>
          </a:graphic>
        </wp:inline>
      </w:drawing>
    </w:r>
  </w:p>
  <w:p w:rsidR="007F55F8" w:rsidRDefault="007F55F8" w:rsidP="00E226D6">
    <w:pPr>
      <w:rPr>
        <w:b/>
        <w:color w:val="006273"/>
        <w:szCs w:val="24"/>
      </w:rPr>
    </w:pPr>
    <w:r w:rsidRPr="00E226D6">
      <w:rPr>
        <w:b/>
        <w:color w:val="006273"/>
      </w:rPr>
      <w:t xml:space="preserve"> Hjemmeside:</w:t>
    </w:r>
    <w:r w:rsidRPr="00E226D6">
      <w:rPr>
        <w:b/>
        <w:color w:val="006273"/>
      </w:rPr>
      <w:tab/>
    </w:r>
    <w:hyperlink r:id="rId2" w:history="1">
      <w:r w:rsidRPr="0022204E">
        <w:rPr>
          <w:rStyle w:val="Hyperlink"/>
          <w:b/>
        </w:rPr>
        <w:t>http://</w:t>
      </w:r>
      <w:r w:rsidRPr="0022204E">
        <w:rPr>
          <w:rStyle w:val="Hyperlink"/>
          <w:b/>
          <w:szCs w:val="24"/>
        </w:rPr>
        <w:t>www.martec-klub.dk</w:t>
      </w:r>
    </w:hyperlink>
  </w:p>
  <w:p w:rsidR="007F55F8" w:rsidRDefault="007F55F8" w:rsidP="007F20CB">
    <w:pPr>
      <w:pBdr>
        <w:bottom w:val="double" w:sz="4" w:space="1" w:color="006273"/>
      </w:pBdr>
      <w:rPr>
        <w:b/>
        <w:color w:val="006273"/>
        <w:szCs w:val="24"/>
      </w:rPr>
    </w:pPr>
  </w:p>
  <w:p w:rsidR="007F55F8" w:rsidRPr="00E226D6" w:rsidRDefault="007F55F8" w:rsidP="00E226D6">
    <w:pPr>
      <w:rPr>
        <w:color w:val="006273"/>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617AC"/>
    <w:multiLevelType w:val="hybridMultilevel"/>
    <w:tmpl w:val="9A60E8DE"/>
    <w:lvl w:ilvl="0" w:tplc="04060001">
      <w:start w:val="1"/>
      <w:numFmt w:val="bullet"/>
      <w:lvlText w:val=""/>
      <w:lvlJc w:val="left"/>
      <w:pPr>
        <w:ind w:left="767" w:hanging="360"/>
      </w:pPr>
      <w:rPr>
        <w:rFonts w:ascii="Symbol" w:hAnsi="Symbol" w:hint="default"/>
      </w:rPr>
    </w:lvl>
    <w:lvl w:ilvl="1" w:tplc="04060003" w:tentative="1">
      <w:start w:val="1"/>
      <w:numFmt w:val="bullet"/>
      <w:lvlText w:val="o"/>
      <w:lvlJc w:val="left"/>
      <w:pPr>
        <w:ind w:left="1487" w:hanging="360"/>
      </w:pPr>
      <w:rPr>
        <w:rFonts w:ascii="Courier New" w:hAnsi="Courier New" w:cs="Courier New" w:hint="default"/>
      </w:rPr>
    </w:lvl>
    <w:lvl w:ilvl="2" w:tplc="04060005" w:tentative="1">
      <w:start w:val="1"/>
      <w:numFmt w:val="bullet"/>
      <w:lvlText w:val=""/>
      <w:lvlJc w:val="left"/>
      <w:pPr>
        <w:ind w:left="2207" w:hanging="360"/>
      </w:pPr>
      <w:rPr>
        <w:rFonts w:ascii="Wingdings" w:hAnsi="Wingdings" w:hint="default"/>
      </w:rPr>
    </w:lvl>
    <w:lvl w:ilvl="3" w:tplc="04060001" w:tentative="1">
      <w:start w:val="1"/>
      <w:numFmt w:val="bullet"/>
      <w:lvlText w:val=""/>
      <w:lvlJc w:val="left"/>
      <w:pPr>
        <w:ind w:left="2927" w:hanging="360"/>
      </w:pPr>
      <w:rPr>
        <w:rFonts w:ascii="Symbol" w:hAnsi="Symbol" w:hint="default"/>
      </w:rPr>
    </w:lvl>
    <w:lvl w:ilvl="4" w:tplc="04060003" w:tentative="1">
      <w:start w:val="1"/>
      <w:numFmt w:val="bullet"/>
      <w:lvlText w:val="o"/>
      <w:lvlJc w:val="left"/>
      <w:pPr>
        <w:ind w:left="3647" w:hanging="360"/>
      </w:pPr>
      <w:rPr>
        <w:rFonts w:ascii="Courier New" w:hAnsi="Courier New" w:cs="Courier New" w:hint="default"/>
      </w:rPr>
    </w:lvl>
    <w:lvl w:ilvl="5" w:tplc="04060005" w:tentative="1">
      <w:start w:val="1"/>
      <w:numFmt w:val="bullet"/>
      <w:lvlText w:val=""/>
      <w:lvlJc w:val="left"/>
      <w:pPr>
        <w:ind w:left="4367" w:hanging="360"/>
      </w:pPr>
      <w:rPr>
        <w:rFonts w:ascii="Wingdings" w:hAnsi="Wingdings" w:hint="default"/>
      </w:rPr>
    </w:lvl>
    <w:lvl w:ilvl="6" w:tplc="04060001" w:tentative="1">
      <w:start w:val="1"/>
      <w:numFmt w:val="bullet"/>
      <w:lvlText w:val=""/>
      <w:lvlJc w:val="left"/>
      <w:pPr>
        <w:ind w:left="5087" w:hanging="360"/>
      </w:pPr>
      <w:rPr>
        <w:rFonts w:ascii="Symbol" w:hAnsi="Symbol" w:hint="default"/>
      </w:rPr>
    </w:lvl>
    <w:lvl w:ilvl="7" w:tplc="04060003" w:tentative="1">
      <w:start w:val="1"/>
      <w:numFmt w:val="bullet"/>
      <w:lvlText w:val="o"/>
      <w:lvlJc w:val="left"/>
      <w:pPr>
        <w:ind w:left="5807" w:hanging="360"/>
      </w:pPr>
      <w:rPr>
        <w:rFonts w:ascii="Courier New" w:hAnsi="Courier New" w:cs="Courier New" w:hint="default"/>
      </w:rPr>
    </w:lvl>
    <w:lvl w:ilvl="8" w:tplc="04060005" w:tentative="1">
      <w:start w:val="1"/>
      <w:numFmt w:val="bullet"/>
      <w:lvlText w:val=""/>
      <w:lvlJc w:val="left"/>
      <w:pPr>
        <w:ind w:left="6527" w:hanging="360"/>
      </w:pPr>
      <w:rPr>
        <w:rFonts w:ascii="Wingdings" w:hAnsi="Wingdings" w:hint="default"/>
      </w:rPr>
    </w:lvl>
  </w:abstractNum>
  <w:abstractNum w:abstractNumId="1" w15:restartNumberingAfterBreak="0">
    <w:nsid w:val="3AFB7A58"/>
    <w:multiLevelType w:val="hybridMultilevel"/>
    <w:tmpl w:val="4564645E"/>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2" w15:restartNumberingAfterBreak="0">
    <w:nsid w:val="46D22AAD"/>
    <w:multiLevelType w:val="hybridMultilevel"/>
    <w:tmpl w:val="F91658A4"/>
    <w:lvl w:ilvl="0" w:tplc="0406000F">
      <w:start w:val="1"/>
      <w:numFmt w:val="decimal"/>
      <w:lvlText w:val="%1."/>
      <w:lvlJc w:val="left"/>
      <w:pPr>
        <w:ind w:left="780" w:hanging="360"/>
      </w:pPr>
    </w:lvl>
    <w:lvl w:ilvl="1" w:tplc="04060019" w:tentative="1">
      <w:start w:val="1"/>
      <w:numFmt w:val="lowerLetter"/>
      <w:lvlText w:val="%2."/>
      <w:lvlJc w:val="left"/>
      <w:pPr>
        <w:ind w:left="1500" w:hanging="360"/>
      </w:pPr>
    </w:lvl>
    <w:lvl w:ilvl="2" w:tplc="0406001B" w:tentative="1">
      <w:start w:val="1"/>
      <w:numFmt w:val="lowerRoman"/>
      <w:lvlText w:val="%3."/>
      <w:lvlJc w:val="right"/>
      <w:pPr>
        <w:ind w:left="2220" w:hanging="180"/>
      </w:pPr>
    </w:lvl>
    <w:lvl w:ilvl="3" w:tplc="0406000F" w:tentative="1">
      <w:start w:val="1"/>
      <w:numFmt w:val="decimal"/>
      <w:lvlText w:val="%4."/>
      <w:lvlJc w:val="left"/>
      <w:pPr>
        <w:ind w:left="2940" w:hanging="360"/>
      </w:pPr>
    </w:lvl>
    <w:lvl w:ilvl="4" w:tplc="04060019" w:tentative="1">
      <w:start w:val="1"/>
      <w:numFmt w:val="lowerLetter"/>
      <w:lvlText w:val="%5."/>
      <w:lvlJc w:val="left"/>
      <w:pPr>
        <w:ind w:left="3660" w:hanging="360"/>
      </w:pPr>
    </w:lvl>
    <w:lvl w:ilvl="5" w:tplc="0406001B" w:tentative="1">
      <w:start w:val="1"/>
      <w:numFmt w:val="lowerRoman"/>
      <w:lvlText w:val="%6."/>
      <w:lvlJc w:val="right"/>
      <w:pPr>
        <w:ind w:left="4380" w:hanging="180"/>
      </w:pPr>
    </w:lvl>
    <w:lvl w:ilvl="6" w:tplc="0406000F" w:tentative="1">
      <w:start w:val="1"/>
      <w:numFmt w:val="decimal"/>
      <w:lvlText w:val="%7."/>
      <w:lvlJc w:val="left"/>
      <w:pPr>
        <w:ind w:left="5100" w:hanging="360"/>
      </w:pPr>
    </w:lvl>
    <w:lvl w:ilvl="7" w:tplc="04060019" w:tentative="1">
      <w:start w:val="1"/>
      <w:numFmt w:val="lowerLetter"/>
      <w:lvlText w:val="%8."/>
      <w:lvlJc w:val="left"/>
      <w:pPr>
        <w:ind w:left="5820" w:hanging="360"/>
      </w:pPr>
    </w:lvl>
    <w:lvl w:ilvl="8" w:tplc="0406001B" w:tentative="1">
      <w:start w:val="1"/>
      <w:numFmt w:val="lowerRoman"/>
      <w:lvlText w:val="%9."/>
      <w:lvlJc w:val="right"/>
      <w:pPr>
        <w:ind w:left="6540" w:hanging="180"/>
      </w:pPr>
    </w:lvl>
  </w:abstractNum>
  <w:abstractNum w:abstractNumId="3" w15:restartNumberingAfterBreak="0">
    <w:nsid w:val="6FA54A4D"/>
    <w:multiLevelType w:val="hybridMultilevel"/>
    <w:tmpl w:val="7AE898E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75A1738C"/>
    <w:multiLevelType w:val="multilevel"/>
    <w:tmpl w:val="06D0AF8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3"/>
  </w:num>
  <w:num w:numId="2">
    <w:abstractNumId w:val="4"/>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1304"/>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846"/>
    <w:rsid w:val="000308F6"/>
    <w:rsid w:val="00033FE6"/>
    <w:rsid w:val="00047300"/>
    <w:rsid w:val="000479A8"/>
    <w:rsid w:val="0006212A"/>
    <w:rsid w:val="00071CD7"/>
    <w:rsid w:val="00074A04"/>
    <w:rsid w:val="00083DD9"/>
    <w:rsid w:val="00087AD4"/>
    <w:rsid w:val="000906E7"/>
    <w:rsid w:val="000A3015"/>
    <w:rsid w:val="000A5FB6"/>
    <w:rsid w:val="000B1D1B"/>
    <w:rsid w:val="000B2327"/>
    <w:rsid w:val="000D3CED"/>
    <w:rsid w:val="000D7B93"/>
    <w:rsid w:val="000F6C5A"/>
    <w:rsid w:val="0010568E"/>
    <w:rsid w:val="001221E2"/>
    <w:rsid w:val="00182C6D"/>
    <w:rsid w:val="00184632"/>
    <w:rsid w:val="00185F12"/>
    <w:rsid w:val="001A7507"/>
    <w:rsid w:val="001B05A8"/>
    <w:rsid w:val="001B1174"/>
    <w:rsid w:val="001C219A"/>
    <w:rsid w:val="001C7FBF"/>
    <w:rsid w:val="001D61CB"/>
    <w:rsid w:val="002013BD"/>
    <w:rsid w:val="00203471"/>
    <w:rsid w:val="002147EB"/>
    <w:rsid w:val="0022728F"/>
    <w:rsid w:val="002416DE"/>
    <w:rsid w:val="00280D1C"/>
    <w:rsid w:val="002A6FB4"/>
    <w:rsid w:val="002A7AE2"/>
    <w:rsid w:val="002B5FF5"/>
    <w:rsid w:val="002C5A81"/>
    <w:rsid w:val="002D4A62"/>
    <w:rsid w:val="002F307B"/>
    <w:rsid w:val="002F3267"/>
    <w:rsid w:val="003027D2"/>
    <w:rsid w:val="003042F6"/>
    <w:rsid w:val="00314EDF"/>
    <w:rsid w:val="00317387"/>
    <w:rsid w:val="00335F16"/>
    <w:rsid w:val="00345FCC"/>
    <w:rsid w:val="00350EE1"/>
    <w:rsid w:val="003658A3"/>
    <w:rsid w:val="003746F7"/>
    <w:rsid w:val="00384E1F"/>
    <w:rsid w:val="00390BEB"/>
    <w:rsid w:val="003B2C56"/>
    <w:rsid w:val="003D3C08"/>
    <w:rsid w:val="003D5065"/>
    <w:rsid w:val="003F3607"/>
    <w:rsid w:val="003F3FB9"/>
    <w:rsid w:val="003F6B39"/>
    <w:rsid w:val="00406309"/>
    <w:rsid w:val="00413192"/>
    <w:rsid w:val="00436506"/>
    <w:rsid w:val="00437565"/>
    <w:rsid w:val="004466C2"/>
    <w:rsid w:val="00451FEA"/>
    <w:rsid w:val="004936C5"/>
    <w:rsid w:val="004D41D5"/>
    <w:rsid w:val="004E790B"/>
    <w:rsid w:val="00516F8A"/>
    <w:rsid w:val="00562B97"/>
    <w:rsid w:val="00583549"/>
    <w:rsid w:val="00586696"/>
    <w:rsid w:val="00593782"/>
    <w:rsid w:val="00596BD8"/>
    <w:rsid w:val="0059705D"/>
    <w:rsid w:val="005C0081"/>
    <w:rsid w:val="005F0353"/>
    <w:rsid w:val="006062CD"/>
    <w:rsid w:val="00610020"/>
    <w:rsid w:val="0063796E"/>
    <w:rsid w:val="006506E5"/>
    <w:rsid w:val="006923F3"/>
    <w:rsid w:val="006C3F68"/>
    <w:rsid w:val="006E4846"/>
    <w:rsid w:val="006E5A4F"/>
    <w:rsid w:val="006E7709"/>
    <w:rsid w:val="006F608E"/>
    <w:rsid w:val="007000A2"/>
    <w:rsid w:val="00702137"/>
    <w:rsid w:val="00747ADC"/>
    <w:rsid w:val="00777416"/>
    <w:rsid w:val="0078073A"/>
    <w:rsid w:val="00781EF9"/>
    <w:rsid w:val="007828C5"/>
    <w:rsid w:val="00794174"/>
    <w:rsid w:val="007B41B9"/>
    <w:rsid w:val="007E024B"/>
    <w:rsid w:val="007F20CB"/>
    <w:rsid w:val="007F2EF9"/>
    <w:rsid w:val="007F55F8"/>
    <w:rsid w:val="007F65A7"/>
    <w:rsid w:val="00801E85"/>
    <w:rsid w:val="00810475"/>
    <w:rsid w:val="00816C73"/>
    <w:rsid w:val="00837F82"/>
    <w:rsid w:val="00840E89"/>
    <w:rsid w:val="00886E70"/>
    <w:rsid w:val="008960FF"/>
    <w:rsid w:val="008A284F"/>
    <w:rsid w:val="008B16FF"/>
    <w:rsid w:val="008B398D"/>
    <w:rsid w:val="008B7C8B"/>
    <w:rsid w:val="008C6BBD"/>
    <w:rsid w:val="008C7017"/>
    <w:rsid w:val="008D0AC9"/>
    <w:rsid w:val="008D3EDC"/>
    <w:rsid w:val="008E4C64"/>
    <w:rsid w:val="008E5893"/>
    <w:rsid w:val="00911F63"/>
    <w:rsid w:val="00914837"/>
    <w:rsid w:val="00917967"/>
    <w:rsid w:val="00926C79"/>
    <w:rsid w:val="00931154"/>
    <w:rsid w:val="00933EEC"/>
    <w:rsid w:val="009648D5"/>
    <w:rsid w:val="00967D93"/>
    <w:rsid w:val="00970048"/>
    <w:rsid w:val="009719F3"/>
    <w:rsid w:val="00981605"/>
    <w:rsid w:val="009B5B3B"/>
    <w:rsid w:val="009C1CC5"/>
    <w:rsid w:val="009C5778"/>
    <w:rsid w:val="009D144A"/>
    <w:rsid w:val="009E05B8"/>
    <w:rsid w:val="009E1E1C"/>
    <w:rsid w:val="009F70F8"/>
    <w:rsid w:val="00A000BE"/>
    <w:rsid w:val="00A00CEF"/>
    <w:rsid w:val="00A06395"/>
    <w:rsid w:val="00A06D54"/>
    <w:rsid w:val="00A2759F"/>
    <w:rsid w:val="00A30D57"/>
    <w:rsid w:val="00A52B15"/>
    <w:rsid w:val="00A62255"/>
    <w:rsid w:val="00A66661"/>
    <w:rsid w:val="00A73DF2"/>
    <w:rsid w:val="00A81863"/>
    <w:rsid w:val="00AA02E8"/>
    <w:rsid w:val="00AA0FD1"/>
    <w:rsid w:val="00AA721C"/>
    <w:rsid w:val="00AB6F0E"/>
    <w:rsid w:val="00AD7C35"/>
    <w:rsid w:val="00AF1C20"/>
    <w:rsid w:val="00B02A78"/>
    <w:rsid w:val="00B15813"/>
    <w:rsid w:val="00B336AE"/>
    <w:rsid w:val="00B40E9B"/>
    <w:rsid w:val="00B448F8"/>
    <w:rsid w:val="00B57A25"/>
    <w:rsid w:val="00B619E0"/>
    <w:rsid w:val="00B82A56"/>
    <w:rsid w:val="00BF07E7"/>
    <w:rsid w:val="00C10084"/>
    <w:rsid w:val="00C1775A"/>
    <w:rsid w:val="00C31F0D"/>
    <w:rsid w:val="00C360CF"/>
    <w:rsid w:val="00C43551"/>
    <w:rsid w:val="00C457F7"/>
    <w:rsid w:val="00C6697F"/>
    <w:rsid w:val="00C67A8C"/>
    <w:rsid w:val="00C7243A"/>
    <w:rsid w:val="00C81FE3"/>
    <w:rsid w:val="00C820A4"/>
    <w:rsid w:val="00C972A5"/>
    <w:rsid w:val="00CA0E4A"/>
    <w:rsid w:val="00CB513B"/>
    <w:rsid w:val="00CC1B47"/>
    <w:rsid w:val="00CC70F9"/>
    <w:rsid w:val="00CD17CE"/>
    <w:rsid w:val="00CE6612"/>
    <w:rsid w:val="00CE7BCF"/>
    <w:rsid w:val="00D01AE6"/>
    <w:rsid w:val="00D12287"/>
    <w:rsid w:val="00D15398"/>
    <w:rsid w:val="00D27710"/>
    <w:rsid w:val="00D357DB"/>
    <w:rsid w:val="00D417CD"/>
    <w:rsid w:val="00D4225E"/>
    <w:rsid w:val="00D46E57"/>
    <w:rsid w:val="00D47028"/>
    <w:rsid w:val="00D551B8"/>
    <w:rsid w:val="00D61C1F"/>
    <w:rsid w:val="00D86F19"/>
    <w:rsid w:val="00D931D3"/>
    <w:rsid w:val="00D957C0"/>
    <w:rsid w:val="00DA5877"/>
    <w:rsid w:val="00DA7C8B"/>
    <w:rsid w:val="00DB4AFC"/>
    <w:rsid w:val="00DC0AD4"/>
    <w:rsid w:val="00DC75AD"/>
    <w:rsid w:val="00DD12DB"/>
    <w:rsid w:val="00DF5B7B"/>
    <w:rsid w:val="00E02867"/>
    <w:rsid w:val="00E1239B"/>
    <w:rsid w:val="00E16115"/>
    <w:rsid w:val="00E226D6"/>
    <w:rsid w:val="00E35A24"/>
    <w:rsid w:val="00E5242C"/>
    <w:rsid w:val="00E65F8D"/>
    <w:rsid w:val="00E81F53"/>
    <w:rsid w:val="00EA6FE8"/>
    <w:rsid w:val="00EE6031"/>
    <w:rsid w:val="00EE6C6A"/>
    <w:rsid w:val="00F03B4E"/>
    <w:rsid w:val="00F05ABA"/>
    <w:rsid w:val="00F14430"/>
    <w:rsid w:val="00F35C88"/>
    <w:rsid w:val="00F428A4"/>
    <w:rsid w:val="00F62E26"/>
    <w:rsid w:val="00F77858"/>
    <w:rsid w:val="00F937AD"/>
    <w:rsid w:val="00FD0F5C"/>
    <w:rsid w:val="00FD4D4D"/>
    <w:rsid w:val="00FE64CA"/>
    <w:rsid w:val="00FE6C7E"/>
    <w:rsid w:val="00FF178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036295"/>
  <w15:docId w15:val="{1FC65D31-D14C-4134-89A5-A2A69A768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da-DK" w:eastAsia="da-DK"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61CB"/>
    <w:rPr>
      <w:sz w:val="24"/>
      <w:szCs w:val="22"/>
      <w:lang w:eastAsia="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9C1CC5"/>
    <w:pPr>
      <w:tabs>
        <w:tab w:val="center" w:pos="4819"/>
        <w:tab w:val="right" w:pos="9638"/>
      </w:tabs>
    </w:pPr>
  </w:style>
  <w:style w:type="character" w:customStyle="1" w:styleId="SidehovedTegn">
    <w:name w:val="Sidehoved Tegn"/>
    <w:basedOn w:val="Standardskrifttypeiafsnit"/>
    <w:link w:val="Sidehoved"/>
    <w:uiPriority w:val="99"/>
    <w:rsid w:val="009C1CC5"/>
  </w:style>
  <w:style w:type="paragraph" w:styleId="Sidefod">
    <w:name w:val="footer"/>
    <w:basedOn w:val="Normal"/>
    <w:link w:val="SidefodTegn"/>
    <w:uiPriority w:val="99"/>
    <w:unhideWhenUsed/>
    <w:rsid w:val="009C1CC5"/>
    <w:pPr>
      <w:tabs>
        <w:tab w:val="center" w:pos="4819"/>
        <w:tab w:val="right" w:pos="9638"/>
      </w:tabs>
    </w:pPr>
  </w:style>
  <w:style w:type="character" w:customStyle="1" w:styleId="SidefodTegn">
    <w:name w:val="Sidefod Tegn"/>
    <w:basedOn w:val="Standardskrifttypeiafsnit"/>
    <w:link w:val="Sidefod"/>
    <w:uiPriority w:val="99"/>
    <w:rsid w:val="009C1CC5"/>
  </w:style>
  <w:style w:type="paragraph" w:styleId="Markeringsbobletekst">
    <w:name w:val="Balloon Text"/>
    <w:basedOn w:val="Normal"/>
    <w:link w:val="MarkeringsbobletekstTegn"/>
    <w:uiPriority w:val="99"/>
    <w:semiHidden/>
    <w:unhideWhenUsed/>
    <w:rsid w:val="009C1CC5"/>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9C1CC5"/>
    <w:rPr>
      <w:rFonts w:ascii="Tahoma" w:hAnsi="Tahoma" w:cs="Tahoma"/>
      <w:sz w:val="16"/>
      <w:szCs w:val="16"/>
    </w:rPr>
  </w:style>
  <w:style w:type="character" w:styleId="Hyperlink">
    <w:name w:val="Hyperlink"/>
    <w:basedOn w:val="Standardskrifttypeiafsnit"/>
    <w:uiPriority w:val="99"/>
    <w:unhideWhenUsed/>
    <w:rsid w:val="00074A04"/>
    <w:rPr>
      <w:color w:val="0000FF" w:themeColor="hyperlink"/>
      <w:u w:val="single"/>
    </w:rPr>
  </w:style>
  <w:style w:type="paragraph" w:styleId="Listeafsnit">
    <w:name w:val="List Paragraph"/>
    <w:basedOn w:val="Normal"/>
    <w:uiPriority w:val="34"/>
    <w:qFormat/>
    <w:rsid w:val="001D61CB"/>
    <w:pPr>
      <w:ind w:left="720"/>
      <w:contextualSpacing/>
    </w:pPr>
  </w:style>
  <w:style w:type="character" w:styleId="Strk">
    <w:name w:val="Strong"/>
    <w:basedOn w:val="Standardskrifttypeiafsnit"/>
    <w:uiPriority w:val="22"/>
    <w:qFormat/>
    <w:rsid w:val="00384E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003718">
      <w:bodyDiv w:val="1"/>
      <w:marLeft w:val="0"/>
      <w:marRight w:val="0"/>
      <w:marTop w:val="0"/>
      <w:marBottom w:val="0"/>
      <w:divBdr>
        <w:top w:val="none" w:sz="0" w:space="0" w:color="auto"/>
        <w:left w:val="none" w:sz="0" w:space="0" w:color="auto"/>
        <w:bottom w:val="none" w:sz="0" w:space="0" w:color="auto"/>
        <w:right w:val="none" w:sz="0" w:space="0" w:color="auto"/>
      </w:divBdr>
    </w:div>
    <w:div w:id="1413546908">
      <w:bodyDiv w:val="1"/>
      <w:marLeft w:val="0"/>
      <w:marRight w:val="0"/>
      <w:marTop w:val="0"/>
      <w:marBottom w:val="0"/>
      <w:divBdr>
        <w:top w:val="none" w:sz="0" w:space="0" w:color="auto"/>
        <w:left w:val="none" w:sz="0" w:space="0" w:color="auto"/>
        <w:bottom w:val="none" w:sz="0" w:space="0" w:color="auto"/>
        <w:right w:val="none" w:sz="0" w:space="0" w:color="auto"/>
      </w:divBdr>
      <w:divsChild>
        <w:div w:id="1031958091">
          <w:marLeft w:val="0"/>
          <w:marRight w:val="0"/>
          <w:marTop w:val="0"/>
          <w:marBottom w:val="0"/>
          <w:divBdr>
            <w:top w:val="single" w:sz="12" w:space="0" w:color="800080"/>
            <w:left w:val="single" w:sz="12" w:space="2" w:color="800080"/>
            <w:bottom w:val="single" w:sz="12" w:space="0" w:color="800080"/>
            <w:right w:val="single" w:sz="12" w:space="2" w:color="800080"/>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martec-klub.dk"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rly\Privat\MARTEC%20Maskinmesterklub\Brevpapir%202015.dotx"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E601D5-4C7A-4687-8D67-67979AD01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Brevpapir 2015.dotx</Template>
  <TotalTime>211</TotalTime>
  <Pages>1</Pages>
  <Words>310</Words>
  <Characters>1894</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Arly</dc:creator>
  <cp:lastModifiedBy>Sørensen</cp:lastModifiedBy>
  <cp:revision>6</cp:revision>
  <dcterms:created xsi:type="dcterms:W3CDTF">2025-10-10T16:20:00Z</dcterms:created>
  <dcterms:modified xsi:type="dcterms:W3CDTF">2025-10-15T05:23:00Z</dcterms:modified>
</cp:coreProperties>
</file>