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A5FDD" w14:textId="4A5833F7" w:rsidR="001D61CB" w:rsidRPr="004466C2" w:rsidRDefault="001D61CB" w:rsidP="001D61CB">
      <w:pPr>
        <w:rPr>
          <w:b/>
          <w:sz w:val="32"/>
          <w:szCs w:val="32"/>
        </w:rPr>
      </w:pPr>
      <w:r w:rsidRPr="004466C2">
        <w:rPr>
          <w:b/>
          <w:sz w:val="32"/>
          <w:szCs w:val="32"/>
        </w:rPr>
        <w:t xml:space="preserve">Referat fra </w:t>
      </w:r>
      <w:r w:rsidR="008B398D" w:rsidRPr="004466C2">
        <w:rPr>
          <w:b/>
          <w:sz w:val="32"/>
          <w:szCs w:val="32"/>
        </w:rPr>
        <w:t>fyraftens</w:t>
      </w:r>
      <w:r w:rsidR="009E1E1C" w:rsidRPr="004466C2">
        <w:rPr>
          <w:b/>
          <w:sz w:val="32"/>
          <w:szCs w:val="32"/>
        </w:rPr>
        <w:t xml:space="preserve">besøg </w:t>
      </w:r>
      <w:r w:rsidR="004466C2">
        <w:rPr>
          <w:b/>
          <w:sz w:val="32"/>
          <w:szCs w:val="32"/>
        </w:rPr>
        <w:t>ved</w:t>
      </w:r>
      <w:r w:rsidR="00384E1F">
        <w:rPr>
          <w:b/>
          <w:sz w:val="32"/>
          <w:szCs w:val="32"/>
        </w:rPr>
        <w:t xml:space="preserve"> </w:t>
      </w:r>
      <w:r w:rsidR="008A3488">
        <w:rPr>
          <w:b/>
          <w:sz w:val="32"/>
          <w:szCs w:val="32"/>
        </w:rPr>
        <w:t>5</w:t>
      </w:r>
      <w:r w:rsidR="008E5893" w:rsidRPr="004466C2">
        <w:rPr>
          <w:b/>
          <w:sz w:val="32"/>
          <w:szCs w:val="32"/>
        </w:rPr>
        <w:t>.-</w:t>
      </w:r>
      <w:r w:rsidR="008A3488">
        <w:rPr>
          <w:b/>
          <w:sz w:val="32"/>
          <w:szCs w:val="32"/>
        </w:rPr>
        <w:t>5</w:t>
      </w:r>
      <w:r w:rsidR="00DA7C8B" w:rsidRPr="004466C2">
        <w:rPr>
          <w:b/>
          <w:sz w:val="32"/>
          <w:szCs w:val="32"/>
        </w:rPr>
        <w:t>.-202</w:t>
      </w:r>
      <w:r w:rsidR="008A3488">
        <w:rPr>
          <w:b/>
          <w:sz w:val="32"/>
          <w:szCs w:val="32"/>
        </w:rPr>
        <w:t>6</w:t>
      </w:r>
    </w:p>
    <w:p w14:paraId="1D8C8FCF" w14:textId="77777777" w:rsidR="008B398D" w:rsidRDefault="008B398D" w:rsidP="001D61CB"/>
    <w:p w14:paraId="0776F190" w14:textId="383091F7" w:rsidR="00CE1402" w:rsidRDefault="00CE1402" w:rsidP="001D61CB">
      <w:r w:rsidRPr="00CE1402">
        <w:t>Der var 1</w:t>
      </w:r>
      <w:r>
        <w:t>7</w:t>
      </w:r>
      <w:r w:rsidRPr="00CE1402">
        <w:t xml:space="preserve"> deltagere til det</w:t>
      </w:r>
      <w:r w:rsidR="00900E8F">
        <w:t xml:space="preserve"> yderst</w:t>
      </w:r>
      <w:r w:rsidRPr="00CE1402">
        <w:t xml:space="preserve"> interessante besøg</w:t>
      </w:r>
      <w:r>
        <w:t xml:space="preserve"> ved </w:t>
      </w:r>
      <w:r w:rsidRPr="00CE1402">
        <w:t xml:space="preserve">Alfa Lavals </w:t>
      </w:r>
      <w:bookmarkStart w:id="0" w:name="_Hlk229598473"/>
      <w:r w:rsidRPr="00CE1402">
        <w:t>Marine Innovation Center</w:t>
      </w:r>
      <w:bookmarkEnd w:id="0"/>
      <w:r>
        <w:t xml:space="preserve">. Tidligere </w:t>
      </w:r>
      <w:r w:rsidRPr="00CE1402">
        <w:t xml:space="preserve">Alfa Laval </w:t>
      </w:r>
      <w:bookmarkStart w:id="1" w:name="_Hlk229598442"/>
      <w:r w:rsidRPr="00CE1402">
        <w:t xml:space="preserve">Test &amp; Training </w:t>
      </w:r>
      <w:bookmarkEnd w:id="1"/>
      <w:r w:rsidRPr="00CE1402">
        <w:t>Centre</w:t>
      </w:r>
      <w:r>
        <w:t xml:space="preserve">. Vi blev modtaget ved porten af </w:t>
      </w:r>
      <w:r w:rsidRPr="00CE1402">
        <w:t>Senior Test Engineer Jesper Bak Villadsen</w:t>
      </w:r>
      <w:r>
        <w:t>, og efter lidt udfordringer</w:t>
      </w:r>
      <w:r w:rsidR="00900E8F">
        <w:t>,</w:t>
      </w:r>
      <w:r>
        <w:t xml:space="preserve"> med hensyn til hvor man må </w:t>
      </w:r>
      <w:r w:rsidR="00C5320C">
        <w:t>parkere, blev vi vist op i mødelokalet.</w:t>
      </w:r>
    </w:p>
    <w:p w14:paraId="74391562" w14:textId="2F2C7E47" w:rsidR="00C5320C" w:rsidRDefault="00C5320C" w:rsidP="001D61CB">
      <w:r>
        <w:t xml:space="preserve">Her startede Jesper med at fortælle omkring udviklingen fra </w:t>
      </w:r>
      <w:r w:rsidRPr="00C5320C">
        <w:t>Aalborg Industries</w:t>
      </w:r>
      <w:r>
        <w:t xml:space="preserve"> over </w:t>
      </w:r>
      <w:r w:rsidRPr="00C5320C">
        <w:t xml:space="preserve">Test &amp; </w:t>
      </w:r>
      <w:proofErr w:type="gramStart"/>
      <w:r w:rsidRPr="00C5320C">
        <w:t>Training</w:t>
      </w:r>
      <w:r>
        <w:t>,-</w:t>
      </w:r>
      <w:proofErr w:type="gramEnd"/>
      <w:r>
        <w:t xml:space="preserve"> til </w:t>
      </w:r>
      <w:r w:rsidRPr="00C5320C">
        <w:t>Marine Innovation Center</w:t>
      </w:r>
      <w:r>
        <w:t xml:space="preserve">. </w:t>
      </w:r>
      <w:r w:rsidR="00FA74A6">
        <w:t xml:space="preserve">Efter rundvisningen, og Jespers fortælling om de forskellige maskiner han viste, var det tydeligt hvorfor, man havde taget navneforandring til </w:t>
      </w:r>
      <w:r w:rsidR="00FA74A6" w:rsidRPr="00FA74A6">
        <w:t>Marine Innovation Center</w:t>
      </w:r>
      <w:r w:rsidR="00FA74A6">
        <w:t>.</w:t>
      </w:r>
    </w:p>
    <w:p w14:paraId="3F1353A4" w14:textId="074C91D8" w:rsidR="00FA74A6" w:rsidRDefault="00FA74A6" w:rsidP="001D61CB">
      <w:r>
        <w:t>Man udviklede og testede tingene 1 til 1, og han fortalte</w:t>
      </w:r>
      <w:r w:rsidR="00F926AE">
        <w:t>,</w:t>
      </w:r>
      <w:r>
        <w:t xml:space="preserve"> at det jo ikke </w:t>
      </w:r>
      <w:r w:rsidR="00F926AE">
        <w:t xml:space="preserve">er </w:t>
      </w:r>
      <w:r>
        <w:t>altid</w:t>
      </w:r>
      <w:r w:rsidR="00F926AE">
        <w:t>,</w:t>
      </w:r>
      <w:r>
        <w:t xml:space="preserve"> man fik et godt resultat første gang, men så måtte man jo bare prøve igen.</w:t>
      </w:r>
    </w:p>
    <w:p w14:paraId="3CF25250" w14:textId="1F83B894" w:rsidR="003A744A" w:rsidRDefault="003A744A" w:rsidP="001D61CB">
      <w:r>
        <w:t xml:space="preserve">Vi startede med at se </w:t>
      </w:r>
      <w:r w:rsidRPr="003A744A">
        <w:t>Alfa Laval</w:t>
      </w:r>
      <w:r>
        <w:t>s</w:t>
      </w:r>
      <w:r w:rsidRPr="003A744A">
        <w:t xml:space="preserve"> GCU (Gas Combustion Unit) </w:t>
      </w:r>
      <w:r>
        <w:t>der</w:t>
      </w:r>
      <w:r w:rsidRPr="003A744A">
        <w:t xml:space="preserve"> er designet til at håndtere overskydende LNG boil-off gas</w:t>
      </w:r>
      <w:r>
        <w:t xml:space="preserve">. Den </w:t>
      </w:r>
      <w:r w:rsidRPr="003A744A">
        <w:t>kan brænde op til 4,5 tons LNG i timen</w:t>
      </w:r>
      <w:r>
        <w:t>. Det var nødvendigt at informere til gasforsyningen</w:t>
      </w:r>
      <w:r w:rsidR="00F926AE">
        <w:t>,</w:t>
      </w:r>
      <w:r>
        <w:t xml:space="preserve"> når den skulle testes, da det gav forstyrrelser hos andre forbruger.</w:t>
      </w:r>
    </w:p>
    <w:p w14:paraId="6F0D1A8D" w14:textId="020C6518" w:rsidR="003A744A" w:rsidRDefault="003A744A" w:rsidP="001D61CB">
      <w:r>
        <w:t xml:space="preserve">Vi så kedler med </w:t>
      </w:r>
      <w:r w:rsidR="000B1729">
        <w:t>forskellige kapaciteter</w:t>
      </w:r>
      <w:r w:rsidR="002013F2">
        <w:t>,</w:t>
      </w:r>
      <w:r w:rsidR="000B1729">
        <w:t xml:space="preserve"> og </w:t>
      </w:r>
      <w:r w:rsidR="009C7DB1">
        <w:t>egenudviklet</w:t>
      </w:r>
      <w:r w:rsidR="002013F2">
        <w:t xml:space="preserve"> </w:t>
      </w:r>
      <w:r w:rsidR="000B1729">
        <w:t>brænder</w:t>
      </w:r>
      <w:r w:rsidR="002013F2">
        <w:t>,</w:t>
      </w:r>
      <w:r w:rsidR="000B1729">
        <w:t xml:space="preserve"> der magtede forskellige former af fuel. Den damp der bliver produceret </w:t>
      </w:r>
      <w:r w:rsidR="00F926AE">
        <w:t>på</w:t>
      </w:r>
      <w:r w:rsidR="000B1729">
        <w:t xml:space="preserve"> kedlerne, bliver vekslet til varme for fjernvarmen.</w:t>
      </w:r>
    </w:p>
    <w:p w14:paraId="4D11FFDF" w14:textId="3F20A9E5" w:rsidR="00503E85" w:rsidRDefault="000B1729" w:rsidP="001D61CB">
      <w:r>
        <w:t>Vi hørte om brænderdyser, der var udviklet på 3D rustfrit stål printer.</w:t>
      </w:r>
    </w:p>
    <w:p w14:paraId="66EA6502" w14:textId="4E01550E" w:rsidR="00503E85" w:rsidRDefault="00503E85" w:rsidP="001D61CB">
      <w:r>
        <w:t xml:space="preserve">Vi så den </w:t>
      </w:r>
      <w:r w:rsidRPr="00503E85">
        <w:t>9-cylindret MAN-skibsmotor (MAN 9L32/48)</w:t>
      </w:r>
      <w:r>
        <w:t xml:space="preserve">, som Alfa Laval tester sammen med </w:t>
      </w:r>
      <w:r w:rsidRPr="00503E85">
        <w:t>MAN Energy Solutions</w:t>
      </w:r>
      <w:r>
        <w:t xml:space="preserve"> (nu </w:t>
      </w:r>
      <w:r w:rsidRPr="00503E85">
        <w:t>Everllence</w:t>
      </w:r>
      <w:r>
        <w:t>)</w:t>
      </w:r>
    </w:p>
    <w:p w14:paraId="268EB60B" w14:textId="2C593436" w:rsidR="002013F2" w:rsidRDefault="00503E85" w:rsidP="001D61CB">
      <w:r>
        <w:t xml:space="preserve">Alfa Laval er mulig leverandør til næsten alt omkring skibsmotorer. Alfa Laval kan med centeret i Aalborg </w:t>
      </w:r>
      <w:r w:rsidR="002013F2">
        <w:t>hjælpe kunder der har problemer, da de har mulighed for at analyserer og eventuelt simulere en eventuel fejl.</w:t>
      </w:r>
    </w:p>
    <w:p w14:paraId="31C5CD8B" w14:textId="1233B4F4" w:rsidR="002013F2" w:rsidRDefault="002013F2" w:rsidP="001D61CB">
      <w:r>
        <w:t xml:space="preserve">Vi så </w:t>
      </w:r>
      <w:r w:rsidR="009C7DB1">
        <w:t xml:space="preserve">en </w:t>
      </w:r>
      <w:r w:rsidR="009C7DB1" w:rsidRPr="009C7DB1">
        <w:t>ferskvandsgenerator</w:t>
      </w:r>
      <w:r w:rsidR="009C7DB1">
        <w:t xml:space="preserve"> på et fundament, hvor det var muligt at teste den i søgang.</w:t>
      </w:r>
    </w:p>
    <w:p w14:paraId="288D6F76" w14:textId="77777777" w:rsidR="009C7DB1" w:rsidRDefault="002013F2" w:rsidP="001D61CB">
      <w:r>
        <w:t xml:space="preserve">Centeret i Aalborg har udviklet deres egen </w:t>
      </w:r>
      <w:r w:rsidRPr="002013F2">
        <w:t>SCADA</w:t>
      </w:r>
      <w:r>
        <w:t xml:space="preserve"> som de anvender.</w:t>
      </w:r>
    </w:p>
    <w:p w14:paraId="20B506D3" w14:textId="5BD38107" w:rsidR="009533AE" w:rsidRDefault="009533AE" w:rsidP="001D61CB">
      <w:r>
        <w:t>Vi hørte og så Alfa Lavals løsning som muliggør, at bruge skibes overskudsvarme til frembringelse af el.</w:t>
      </w:r>
    </w:p>
    <w:p w14:paraId="76D9099E" w14:textId="77777777" w:rsidR="00900E8F" w:rsidRDefault="009C7DB1" w:rsidP="001D61CB">
      <w:r>
        <w:t>Efter en</w:t>
      </w:r>
      <w:r w:rsidR="009533AE">
        <w:t xml:space="preserve"> yderst interessant rundvisning gik vi tilbage til mødelokalet, hvor vi spiste de medbragte sandwich. Dette indslag blev taget godt imod, også selv om det medfø</w:t>
      </w:r>
      <w:r w:rsidR="00900E8F">
        <w:t>r</w:t>
      </w:r>
      <w:r w:rsidR="009533AE">
        <w:t>te</w:t>
      </w:r>
      <w:r w:rsidR="00900E8F">
        <w:t xml:space="preserve"> en egenbetaling.</w:t>
      </w:r>
    </w:p>
    <w:p w14:paraId="360EAE5E" w14:textId="77777777" w:rsidR="00900E8F" w:rsidRDefault="00900E8F" w:rsidP="001D61CB">
      <w:r>
        <w:t>Under spisningen blev der stillet yderlige spørgsmål, og fremtidens maskinmester blev også drøftet.</w:t>
      </w:r>
    </w:p>
    <w:p w14:paraId="1FA5460C" w14:textId="77777777" w:rsidR="00900E8F" w:rsidRDefault="00900E8F" w:rsidP="001D61CB">
      <w:r>
        <w:t>Alfa Laval har praktikanter, så de gør sit til at der bliver uddannet nye maskinmestre.</w:t>
      </w:r>
    </w:p>
    <w:p w14:paraId="0886CC51" w14:textId="77777777" w:rsidR="004D41D5" w:rsidRPr="004D41D5" w:rsidRDefault="004D41D5" w:rsidP="004D41D5">
      <w:pPr>
        <w:rPr>
          <w:szCs w:val="24"/>
        </w:rPr>
      </w:pPr>
    </w:p>
    <w:p w14:paraId="3658ED22" w14:textId="06F4FF1E" w:rsidR="00CE7BCF" w:rsidRDefault="004D41D5" w:rsidP="004D41D5">
      <w:pPr>
        <w:rPr>
          <w:szCs w:val="24"/>
        </w:rPr>
      </w:pPr>
      <w:r w:rsidRPr="004D41D5">
        <w:rPr>
          <w:szCs w:val="24"/>
        </w:rPr>
        <w:t xml:space="preserve">Vi sluttede mødet omkring klokken </w:t>
      </w:r>
      <w:r w:rsidR="00900E8F">
        <w:rPr>
          <w:szCs w:val="24"/>
        </w:rPr>
        <w:t>20</w:t>
      </w:r>
      <w:r w:rsidRPr="004D41D5">
        <w:rPr>
          <w:szCs w:val="24"/>
        </w:rPr>
        <w:t xml:space="preserve">, hvor vi takkede </w:t>
      </w:r>
      <w:r w:rsidR="00900E8F">
        <w:rPr>
          <w:szCs w:val="24"/>
        </w:rPr>
        <w:t>Jesper</w:t>
      </w:r>
      <w:r w:rsidRPr="004D41D5">
        <w:rPr>
          <w:szCs w:val="24"/>
        </w:rPr>
        <w:t xml:space="preserve"> for et rigtig fint besøg.</w:t>
      </w:r>
    </w:p>
    <w:p w14:paraId="0C8E038D" w14:textId="6BA7CDBC" w:rsidR="004D41D5" w:rsidRDefault="00900E8F" w:rsidP="004D41D5">
      <w:r>
        <w:t>Jeg havde desværre glemt gaven til Jesper, men en kollega til Jesper</w:t>
      </w:r>
      <w:r w:rsidR="00F926AE">
        <w:t>,</w:t>
      </w:r>
      <w:r>
        <w:t xml:space="preserve"> som jeg cykler sammen</w:t>
      </w:r>
      <w:r w:rsidR="00F926AE">
        <w:t xml:space="preserve"> med,</w:t>
      </w:r>
      <w:r>
        <w:t xml:space="preserve"> hjalp mig ud af dette problem. Tak til Tom.</w:t>
      </w:r>
    </w:p>
    <w:p w14:paraId="16BE8608" w14:textId="77777777" w:rsidR="00900E8F" w:rsidRDefault="00900E8F" w:rsidP="004D41D5"/>
    <w:p w14:paraId="3F2AF5AA" w14:textId="77777777" w:rsidR="006F608E" w:rsidRPr="007471A6" w:rsidRDefault="006F608E" w:rsidP="006F608E">
      <w:pPr>
        <w:spacing w:after="120"/>
      </w:pPr>
      <w:r>
        <w:t>På bestyrelsens vegne</w:t>
      </w:r>
    </w:p>
    <w:p w14:paraId="6E1F527F" w14:textId="77777777" w:rsidR="006F608E" w:rsidRPr="002E3CCD" w:rsidRDefault="006F608E" w:rsidP="006F608E">
      <w:pPr>
        <w:spacing w:after="120"/>
        <w:jc w:val="left"/>
        <w:rPr>
          <w:rFonts w:eastAsia="Times New Roman"/>
          <w:sz w:val="22"/>
          <w:lang w:eastAsia="da-DK"/>
        </w:rPr>
      </w:pPr>
      <w:r w:rsidRPr="002E3CCD">
        <w:rPr>
          <w:rFonts w:eastAsia="Times New Roman"/>
          <w:b/>
          <w:bCs/>
          <w:szCs w:val="24"/>
          <w:lang w:eastAsia="da-DK"/>
        </w:rPr>
        <w:t>Med venlig hilsen</w:t>
      </w:r>
    </w:p>
    <w:p w14:paraId="42ACC6E0" w14:textId="77777777" w:rsidR="006F608E" w:rsidRPr="002E3CCD" w:rsidRDefault="00384E1F" w:rsidP="006F608E">
      <w:pPr>
        <w:spacing w:after="120"/>
        <w:jc w:val="left"/>
        <w:rPr>
          <w:rFonts w:eastAsia="Times New Roman"/>
          <w:sz w:val="22"/>
          <w:lang w:eastAsia="da-DK"/>
        </w:rPr>
      </w:pPr>
      <w:r>
        <w:rPr>
          <w:rFonts w:eastAsia="Times New Roman"/>
          <w:b/>
          <w:bCs/>
          <w:szCs w:val="24"/>
          <w:lang w:eastAsia="da-DK"/>
        </w:rPr>
        <w:t>Erik Sørensen</w:t>
      </w:r>
      <w:r w:rsidR="006F608E">
        <w:rPr>
          <w:rFonts w:eastAsia="Times New Roman"/>
          <w:b/>
          <w:bCs/>
          <w:szCs w:val="24"/>
          <w:lang w:eastAsia="da-DK"/>
        </w:rPr>
        <w:t xml:space="preserve">, </w:t>
      </w:r>
      <w:r>
        <w:rPr>
          <w:rStyle w:val="Strk"/>
          <w:rFonts w:ascii="Helvetica" w:hAnsi="Helvetica" w:cs="Helvetica"/>
          <w:color w:val="444444"/>
          <w:sz w:val="21"/>
          <w:szCs w:val="21"/>
          <w:bdr w:val="none" w:sz="0" w:space="0" w:color="auto" w:frame="1"/>
          <w:shd w:val="clear" w:color="auto" w:fill="FFFFFF"/>
        </w:rPr>
        <w:t>næstformand</w:t>
      </w:r>
    </w:p>
    <w:p w14:paraId="79565936" w14:textId="77777777" w:rsidR="00335F16" w:rsidRDefault="006F608E" w:rsidP="00335F16">
      <w:pPr>
        <w:spacing w:after="120"/>
        <w:jc w:val="left"/>
        <w:rPr>
          <w:rFonts w:eastAsia="Times New Roman"/>
          <w:b/>
          <w:bCs/>
          <w:szCs w:val="24"/>
          <w:lang w:eastAsia="da-DK"/>
        </w:rPr>
      </w:pPr>
      <w:r w:rsidRPr="002E3CCD">
        <w:rPr>
          <w:rFonts w:eastAsia="Times New Roman"/>
          <w:b/>
          <w:bCs/>
          <w:szCs w:val="24"/>
          <w:lang w:eastAsia="da-DK"/>
        </w:rPr>
        <w:t>M</w:t>
      </w:r>
      <w:r>
        <w:rPr>
          <w:rFonts w:eastAsia="Times New Roman"/>
          <w:b/>
          <w:bCs/>
          <w:szCs w:val="24"/>
          <w:lang w:eastAsia="da-DK"/>
        </w:rPr>
        <w:t>ARTEC</w:t>
      </w:r>
      <w:r w:rsidRPr="002E3CCD">
        <w:rPr>
          <w:rFonts w:eastAsia="Times New Roman"/>
          <w:b/>
          <w:bCs/>
          <w:szCs w:val="24"/>
          <w:lang w:eastAsia="da-DK"/>
        </w:rPr>
        <w:t xml:space="preserve"> Maskinmesterklub</w:t>
      </w:r>
    </w:p>
    <w:sectPr w:rsidR="00335F16" w:rsidSect="006F608E">
      <w:headerReference w:type="default" r:id="rId8"/>
      <w:footerReference w:type="default" r:id="rId9"/>
      <w:pgSz w:w="11906" w:h="16838"/>
      <w:pgMar w:top="1701" w:right="851" w:bottom="851" w:left="851" w:header="709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8B6A9" w14:textId="77777777" w:rsidR="00BB0070" w:rsidRDefault="00BB0070" w:rsidP="009C1CC5">
      <w:r>
        <w:separator/>
      </w:r>
    </w:p>
  </w:endnote>
  <w:endnote w:type="continuationSeparator" w:id="0">
    <w:p w14:paraId="01CC6264" w14:textId="77777777" w:rsidR="00BB0070" w:rsidRDefault="00BB0070" w:rsidP="009C1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006273"/>
      </w:rPr>
      <w:id w:val="3115157"/>
      <w:docPartObj>
        <w:docPartGallery w:val="Page Numbers (Bottom of Page)"/>
        <w:docPartUnique/>
      </w:docPartObj>
    </w:sdtPr>
    <w:sdtContent>
      <w:p w14:paraId="6D1A86DB" w14:textId="77777777" w:rsidR="007F55F8" w:rsidRPr="00E226D6" w:rsidRDefault="007F55F8" w:rsidP="00E226D6">
        <w:pPr>
          <w:pStyle w:val="Sidefod"/>
          <w:pBdr>
            <w:top w:val="double" w:sz="4" w:space="1" w:color="006273"/>
          </w:pBdr>
          <w:jc w:val="right"/>
          <w:rPr>
            <w:color w:val="006273"/>
          </w:rPr>
        </w:pPr>
        <w:r w:rsidRPr="00E226D6">
          <w:rPr>
            <w:color w:val="006273"/>
          </w:rPr>
          <w:t xml:space="preserve">Side </w:t>
        </w:r>
        <w:r w:rsidRPr="00E226D6">
          <w:rPr>
            <w:color w:val="006273"/>
          </w:rPr>
          <w:fldChar w:fldCharType="begin"/>
        </w:r>
        <w:r w:rsidRPr="00E226D6">
          <w:rPr>
            <w:color w:val="006273"/>
          </w:rPr>
          <w:instrText xml:space="preserve"> PAGE   \* MERGEFORMAT </w:instrText>
        </w:r>
        <w:r w:rsidRPr="00E226D6">
          <w:rPr>
            <w:color w:val="006273"/>
          </w:rPr>
          <w:fldChar w:fldCharType="separate"/>
        </w:r>
        <w:r w:rsidR="00280D1C">
          <w:rPr>
            <w:noProof/>
            <w:color w:val="006273"/>
          </w:rPr>
          <w:t>1</w:t>
        </w:r>
        <w:r w:rsidRPr="00E226D6">
          <w:rPr>
            <w:color w:val="006273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E119F" w14:textId="77777777" w:rsidR="00BB0070" w:rsidRDefault="00BB0070" w:rsidP="009C1CC5">
      <w:r>
        <w:separator/>
      </w:r>
    </w:p>
  </w:footnote>
  <w:footnote w:type="continuationSeparator" w:id="0">
    <w:p w14:paraId="0247F4AE" w14:textId="77777777" w:rsidR="00BB0070" w:rsidRDefault="00BB0070" w:rsidP="009C1C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A7AC8" w14:textId="77777777" w:rsidR="007F55F8" w:rsidRDefault="007F55F8" w:rsidP="00E226D6">
    <w:pPr>
      <w:rPr>
        <w:b/>
      </w:rPr>
    </w:pPr>
    <w:r>
      <w:rPr>
        <w:noProof/>
        <w:lang w:eastAsia="da-DK"/>
      </w:rPr>
      <w:drawing>
        <wp:inline distT="0" distB="0" distL="0" distR="0" wp14:anchorId="0AA33DE0" wp14:editId="3389629D">
          <wp:extent cx="2057143" cy="1004762"/>
          <wp:effectExtent l="19050" t="0" r="257" b="0"/>
          <wp:docPr id="2" name="Billede 2" descr="D:\Arly\Privat\MARTEC Maskinmesterklub\Logo 1 201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ly\Privat\MARTEC Maskinmesterklub\Logo 1 2015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143" cy="10047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D64FC68" w14:textId="77777777" w:rsidR="007F55F8" w:rsidRDefault="007F55F8" w:rsidP="00E226D6">
    <w:pPr>
      <w:rPr>
        <w:b/>
        <w:color w:val="006273"/>
        <w:szCs w:val="24"/>
      </w:rPr>
    </w:pPr>
    <w:r w:rsidRPr="00E226D6">
      <w:rPr>
        <w:b/>
        <w:color w:val="006273"/>
      </w:rPr>
      <w:t xml:space="preserve"> Hjemmeside:</w:t>
    </w:r>
    <w:r w:rsidRPr="00E226D6">
      <w:rPr>
        <w:b/>
        <w:color w:val="006273"/>
      </w:rPr>
      <w:tab/>
    </w:r>
    <w:hyperlink r:id="rId2" w:history="1">
      <w:r w:rsidRPr="0022204E">
        <w:rPr>
          <w:rStyle w:val="Hyperlink"/>
          <w:b/>
        </w:rPr>
        <w:t>http://</w:t>
      </w:r>
      <w:r w:rsidRPr="0022204E">
        <w:rPr>
          <w:rStyle w:val="Hyperlink"/>
          <w:b/>
          <w:szCs w:val="24"/>
        </w:rPr>
        <w:t>www.martec-klub.dk</w:t>
      </w:r>
    </w:hyperlink>
  </w:p>
  <w:p w14:paraId="563412FF" w14:textId="77777777" w:rsidR="007F55F8" w:rsidRDefault="007F55F8" w:rsidP="007F20CB">
    <w:pPr>
      <w:pBdr>
        <w:bottom w:val="double" w:sz="4" w:space="1" w:color="006273"/>
      </w:pBdr>
      <w:rPr>
        <w:b/>
        <w:color w:val="006273"/>
        <w:szCs w:val="24"/>
      </w:rPr>
    </w:pPr>
  </w:p>
  <w:p w14:paraId="26C9AC29" w14:textId="77777777" w:rsidR="007F55F8" w:rsidRPr="00E226D6" w:rsidRDefault="007F55F8" w:rsidP="00E226D6">
    <w:pPr>
      <w:rPr>
        <w:color w:val="00627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617AC"/>
    <w:multiLevelType w:val="hybridMultilevel"/>
    <w:tmpl w:val="9A60E8DE"/>
    <w:lvl w:ilvl="0" w:tplc="0406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 w15:restartNumberingAfterBreak="0">
    <w:nsid w:val="3AFB7A58"/>
    <w:multiLevelType w:val="hybridMultilevel"/>
    <w:tmpl w:val="4564645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22AAD"/>
    <w:multiLevelType w:val="hybridMultilevel"/>
    <w:tmpl w:val="F91658A4"/>
    <w:lvl w:ilvl="0" w:tplc="0406000F">
      <w:start w:val="1"/>
      <w:numFmt w:val="decimal"/>
      <w:lvlText w:val="%1."/>
      <w:lvlJc w:val="left"/>
      <w:pPr>
        <w:ind w:left="780" w:hanging="360"/>
      </w:pPr>
    </w:lvl>
    <w:lvl w:ilvl="1" w:tplc="04060019" w:tentative="1">
      <w:start w:val="1"/>
      <w:numFmt w:val="lowerLetter"/>
      <w:lvlText w:val="%2."/>
      <w:lvlJc w:val="left"/>
      <w:pPr>
        <w:ind w:left="1500" w:hanging="360"/>
      </w:pPr>
    </w:lvl>
    <w:lvl w:ilvl="2" w:tplc="0406001B" w:tentative="1">
      <w:start w:val="1"/>
      <w:numFmt w:val="lowerRoman"/>
      <w:lvlText w:val="%3."/>
      <w:lvlJc w:val="right"/>
      <w:pPr>
        <w:ind w:left="2220" w:hanging="180"/>
      </w:pPr>
    </w:lvl>
    <w:lvl w:ilvl="3" w:tplc="0406000F" w:tentative="1">
      <w:start w:val="1"/>
      <w:numFmt w:val="decimal"/>
      <w:lvlText w:val="%4."/>
      <w:lvlJc w:val="left"/>
      <w:pPr>
        <w:ind w:left="2940" w:hanging="360"/>
      </w:pPr>
    </w:lvl>
    <w:lvl w:ilvl="4" w:tplc="04060019" w:tentative="1">
      <w:start w:val="1"/>
      <w:numFmt w:val="lowerLetter"/>
      <w:lvlText w:val="%5."/>
      <w:lvlJc w:val="left"/>
      <w:pPr>
        <w:ind w:left="3660" w:hanging="360"/>
      </w:pPr>
    </w:lvl>
    <w:lvl w:ilvl="5" w:tplc="0406001B" w:tentative="1">
      <w:start w:val="1"/>
      <w:numFmt w:val="lowerRoman"/>
      <w:lvlText w:val="%6."/>
      <w:lvlJc w:val="right"/>
      <w:pPr>
        <w:ind w:left="4380" w:hanging="180"/>
      </w:pPr>
    </w:lvl>
    <w:lvl w:ilvl="6" w:tplc="0406000F" w:tentative="1">
      <w:start w:val="1"/>
      <w:numFmt w:val="decimal"/>
      <w:lvlText w:val="%7."/>
      <w:lvlJc w:val="left"/>
      <w:pPr>
        <w:ind w:left="5100" w:hanging="360"/>
      </w:pPr>
    </w:lvl>
    <w:lvl w:ilvl="7" w:tplc="04060019" w:tentative="1">
      <w:start w:val="1"/>
      <w:numFmt w:val="lowerLetter"/>
      <w:lvlText w:val="%8."/>
      <w:lvlJc w:val="left"/>
      <w:pPr>
        <w:ind w:left="5820" w:hanging="360"/>
      </w:pPr>
    </w:lvl>
    <w:lvl w:ilvl="8" w:tplc="040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6FA54A4D"/>
    <w:multiLevelType w:val="hybridMultilevel"/>
    <w:tmpl w:val="7AE898E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1738C"/>
    <w:multiLevelType w:val="multilevel"/>
    <w:tmpl w:val="06D0AF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241792537">
    <w:abstractNumId w:val="3"/>
  </w:num>
  <w:num w:numId="2" w16cid:durableId="1193423055">
    <w:abstractNumId w:val="4"/>
  </w:num>
  <w:num w:numId="3" w16cid:durableId="694111362">
    <w:abstractNumId w:val="0"/>
  </w:num>
  <w:num w:numId="4" w16cid:durableId="9696287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39582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attachedTemplate r:id="rId1"/>
  <w:defaultTabStop w:val="1304"/>
  <w:autoHyphenation/>
  <w:hyphenationZone w:val="14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846"/>
    <w:rsid w:val="000308F6"/>
    <w:rsid w:val="00033FE6"/>
    <w:rsid w:val="00047300"/>
    <w:rsid w:val="000479A8"/>
    <w:rsid w:val="0006212A"/>
    <w:rsid w:val="00071CD7"/>
    <w:rsid w:val="00074A04"/>
    <w:rsid w:val="00083DD9"/>
    <w:rsid w:val="00087AD4"/>
    <w:rsid w:val="000906E7"/>
    <w:rsid w:val="000A3015"/>
    <w:rsid w:val="000A5FB6"/>
    <w:rsid w:val="000B1729"/>
    <w:rsid w:val="000B1D1B"/>
    <w:rsid w:val="000B2327"/>
    <w:rsid w:val="000D3CED"/>
    <w:rsid w:val="000D7B93"/>
    <w:rsid w:val="000F6C5A"/>
    <w:rsid w:val="0010568E"/>
    <w:rsid w:val="001221E2"/>
    <w:rsid w:val="00182C6D"/>
    <w:rsid w:val="00184632"/>
    <w:rsid w:val="00185F12"/>
    <w:rsid w:val="001A7507"/>
    <w:rsid w:val="001B05A8"/>
    <w:rsid w:val="001B1174"/>
    <w:rsid w:val="001C219A"/>
    <w:rsid w:val="001C7FBF"/>
    <w:rsid w:val="001D61CB"/>
    <w:rsid w:val="002013BD"/>
    <w:rsid w:val="002013F2"/>
    <w:rsid w:val="00203471"/>
    <w:rsid w:val="002147EB"/>
    <w:rsid w:val="0022728F"/>
    <w:rsid w:val="002416DE"/>
    <w:rsid w:val="00280D1C"/>
    <w:rsid w:val="002A6FB4"/>
    <w:rsid w:val="002A7AE2"/>
    <w:rsid w:val="002B5FF5"/>
    <w:rsid w:val="002C5A81"/>
    <w:rsid w:val="002D4A62"/>
    <w:rsid w:val="002F307B"/>
    <w:rsid w:val="002F3267"/>
    <w:rsid w:val="003027D2"/>
    <w:rsid w:val="003042F6"/>
    <w:rsid w:val="00314EDF"/>
    <w:rsid w:val="00317387"/>
    <w:rsid w:val="00335F16"/>
    <w:rsid w:val="00345FCC"/>
    <w:rsid w:val="00350EE1"/>
    <w:rsid w:val="003658A3"/>
    <w:rsid w:val="003746F7"/>
    <w:rsid w:val="00384E1F"/>
    <w:rsid w:val="00390BEB"/>
    <w:rsid w:val="003A744A"/>
    <w:rsid w:val="003B2C56"/>
    <w:rsid w:val="003D3C08"/>
    <w:rsid w:val="003D5065"/>
    <w:rsid w:val="003F3607"/>
    <w:rsid w:val="003F3FB9"/>
    <w:rsid w:val="003F6B39"/>
    <w:rsid w:val="00406309"/>
    <w:rsid w:val="00413192"/>
    <w:rsid w:val="00436506"/>
    <w:rsid w:val="00437565"/>
    <w:rsid w:val="004466C2"/>
    <w:rsid w:val="00451FEA"/>
    <w:rsid w:val="004936C5"/>
    <w:rsid w:val="004D41D5"/>
    <w:rsid w:val="004E790B"/>
    <w:rsid w:val="00503E85"/>
    <w:rsid w:val="00516F8A"/>
    <w:rsid w:val="00562B97"/>
    <w:rsid w:val="00583549"/>
    <w:rsid w:val="00586696"/>
    <w:rsid w:val="00593782"/>
    <w:rsid w:val="00596BD8"/>
    <w:rsid w:val="0059705D"/>
    <w:rsid w:val="005C0081"/>
    <w:rsid w:val="005F0353"/>
    <w:rsid w:val="006062CD"/>
    <w:rsid w:val="00610020"/>
    <w:rsid w:val="0063796E"/>
    <w:rsid w:val="006506E5"/>
    <w:rsid w:val="006847B0"/>
    <w:rsid w:val="006923F3"/>
    <w:rsid w:val="006C3F68"/>
    <w:rsid w:val="006E4846"/>
    <w:rsid w:val="006E5A4F"/>
    <w:rsid w:val="006E7709"/>
    <w:rsid w:val="006F608E"/>
    <w:rsid w:val="007000A2"/>
    <w:rsid w:val="00702137"/>
    <w:rsid w:val="00747ADC"/>
    <w:rsid w:val="00747F72"/>
    <w:rsid w:val="00777416"/>
    <w:rsid w:val="0078073A"/>
    <w:rsid w:val="00781EF9"/>
    <w:rsid w:val="007828C5"/>
    <w:rsid w:val="00794174"/>
    <w:rsid w:val="007B41B9"/>
    <w:rsid w:val="007E024B"/>
    <w:rsid w:val="007F11C3"/>
    <w:rsid w:val="007F20CB"/>
    <w:rsid w:val="007F2EF9"/>
    <w:rsid w:val="007F55F8"/>
    <w:rsid w:val="007F65A7"/>
    <w:rsid w:val="00801E85"/>
    <w:rsid w:val="00810475"/>
    <w:rsid w:val="00816C73"/>
    <w:rsid w:val="00837F82"/>
    <w:rsid w:val="00840E89"/>
    <w:rsid w:val="00886E70"/>
    <w:rsid w:val="008960FF"/>
    <w:rsid w:val="008A284F"/>
    <w:rsid w:val="008A3488"/>
    <w:rsid w:val="008B16FF"/>
    <w:rsid w:val="008B398D"/>
    <w:rsid w:val="008B7C8B"/>
    <w:rsid w:val="008C6BBD"/>
    <w:rsid w:val="008C7017"/>
    <w:rsid w:val="008D0AC9"/>
    <w:rsid w:val="008D3EDC"/>
    <w:rsid w:val="008E4C64"/>
    <w:rsid w:val="008E5893"/>
    <w:rsid w:val="00900E8F"/>
    <w:rsid w:val="00911F63"/>
    <w:rsid w:val="00914837"/>
    <w:rsid w:val="00917967"/>
    <w:rsid w:val="00926C79"/>
    <w:rsid w:val="00931154"/>
    <w:rsid w:val="00933EEC"/>
    <w:rsid w:val="009533AE"/>
    <w:rsid w:val="009648D5"/>
    <w:rsid w:val="00967D93"/>
    <w:rsid w:val="00970048"/>
    <w:rsid w:val="009719F3"/>
    <w:rsid w:val="00981605"/>
    <w:rsid w:val="009B5B3B"/>
    <w:rsid w:val="009C1CC5"/>
    <w:rsid w:val="009C5778"/>
    <w:rsid w:val="009C7DB1"/>
    <w:rsid w:val="009D144A"/>
    <w:rsid w:val="009E05B8"/>
    <w:rsid w:val="009E1E1C"/>
    <w:rsid w:val="009F70F8"/>
    <w:rsid w:val="00A000BE"/>
    <w:rsid w:val="00A00CEF"/>
    <w:rsid w:val="00A06395"/>
    <w:rsid w:val="00A06D54"/>
    <w:rsid w:val="00A2759F"/>
    <w:rsid w:val="00A30D57"/>
    <w:rsid w:val="00A52B15"/>
    <w:rsid w:val="00A62255"/>
    <w:rsid w:val="00A66661"/>
    <w:rsid w:val="00A73DF2"/>
    <w:rsid w:val="00A81863"/>
    <w:rsid w:val="00AA02E8"/>
    <w:rsid w:val="00AA0FD1"/>
    <w:rsid w:val="00AA721C"/>
    <w:rsid w:val="00AB6F0E"/>
    <w:rsid w:val="00AD7C35"/>
    <w:rsid w:val="00AF1C20"/>
    <w:rsid w:val="00B02A78"/>
    <w:rsid w:val="00B15813"/>
    <w:rsid w:val="00B336AE"/>
    <w:rsid w:val="00B40E9B"/>
    <w:rsid w:val="00B448F8"/>
    <w:rsid w:val="00B57A25"/>
    <w:rsid w:val="00B619E0"/>
    <w:rsid w:val="00B82A56"/>
    <w:rsid w:val="00BB0070"/>
    <w:rsid w:val="00BF07E7"/>
    <w:rsid w:val="00C10084"/>
    <w:rsid w:val="00C1775A"/>
    <w:rsid w:val="00C21684"/>
    <w:rsid w:val="00C31F0D"/>
    <w:rsid w:val="00C360CF"/>
    <w:rsid w:val="00C43551"/>
    <w:rsid w:val="00C457F7"/>
    <w:rsid w:val="00C47BFD"/>
    <w:rsid w:val="00C5320C"/>
    <w:rsid w:val="00C6697F"/>
    <w:rsid w:val="00C67A8C"/>
    <w:rsid w:val="00C7243A"/>
    <w:rsid w:val="00C81FE3"/>
    <w:rsid w:val="00C820A4"/>
    <w:rsid w:val="00C972A5"/>
    <w:rsid w:val="00CA0E4A"/>
    <w:rsid w:val="00CB513B"/>
    <w:rsid w:val="00CC1B47"/>
    <w:rsid w:val="00CC70F9"/>
    <w:rsid w:val="00CD17CE"/>
    <w:rsid w:val="00CE1402"/>
    <w:rsid w:val="00CE6612"/>
    <w:rsid w:val="00CE7BCF"/>
    <w:rsid w:val="00D01AE6"/>
    <w:rsid w:val="00D12287"/>
    <w:rsid w:val="00D15398"/>
    <w:rsid w:val="00D27710"/>
    <w:rsid w:val="00D357DB"/>
    <w:rsid w:val="00D417CD"/>
    <w:rsid w:val="00D4225E"/>
    <w:rsid w:val="00D46E57"/>
    <w:rsid w:val="00D47028"/>
    <w:rsid w:val="00D551B8"/>
    <w:rsid w:val="00D61C1F"/>
    <w:rsid w:val="00D86F19"/>
    <w:rsid w:val="00D931D3"/>
    <w:rsid w:val="00D957C0"/>
    <w:rsid w:val="00DA5877"/>
    <w:rsid w:val="00DA7C8B"/>
    <w:rsid w:val="00DB4AFC"/>
    <w:rsid w:val="00DC0AD4"/>
    <w:rsid w:val="00DC75AD"/>
    <w:rsid w:val="00DD12DB"/>
    <w:rsid w:val="00DF5B7B"/>
    <w:rsid w:val="00E02867"/>
    <w:rsid w:val="00E1239B"/>
    <w:rsid w:val="00E16115"/>
    <w:rsid w:val="00E226D6"/>
    <w:rsid w:val="00E35A24"/>
    <w:rsid w:val="00E5242C"/>
    <w:rsid w:val="00E65F8D"/>
    <w:rsid w:val="00E81F53"/>
    <w:rsid w:val="00EA6FE8"/>
    <w:rsid w:val="00EE6031"/>
    <w:rsid w:val="00EE6C6A"/>
    <w:rsid w:val="00F03B4E"/>
    <w:rsid w:val="00F05ABA"/>
    <w:rsid w:val="00F14430"/>
    <w:rsid w:val="00F35C88"/>
    <w:rsid w:val="00F428A4"/>
    <w:rsid w:val="00F62E26"/>
    <w:rsid w:val="00F77858"/>
    <w:rsid w:val="00F926AE"/>
    <w:rsid w:val="00F937AD"/>
    <w:rsid w:val="00FA74A6"/>
    <w:rsid w:val="00FD0F5C"/>
    <w:rsid w:val="00FD4D4D"/>
    <w:rsid w:val="00FE64CA"/>
    <w:rsid w:val="00FE6C7E"/>
    <w:rsid w:val="00FF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2EF96"/>
  <w15:docId w15:val="{1FC65D31-D14C-4134-89A5-A2A69A768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da-DK" w:eastAsia="da-DK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1CB"/>
    <w:rPr>
      <w:sz w:val="24"/>
      <w:szCs w:val="22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9C1CC5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9C1CC5"/>
  </w:style>
  <w:style w:type="paragraph" w:styleId="Sidefod">
    <w:name w:val="footer"/>
    <w:basedOn w:val="Normal"/>
    <w:link w:val="SidefodTegn"/>
    <w:uiPriority w:val="99"/>
    <w:unhideWhenUsed/>
    <w:rsid w:val="009C1CC5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9C1CC5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C1CC5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C1CC5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074A04"/>
    <w:rPr>
      <w:color w:val="0000FF" w:themeColor="hyperlink"/>
      <w:u w:val="single"/>
    </w:rPr>
  </w:style>
  <w:style w:type="paragraph" w:styleId="Listeafsnit">
    <w:name w:val="List Paragraph"/>
    <w:basedOn w:val="Normal"/>
    <w:uiPriority w:val="34"/>
    <w:qFormat/>
    <w:rsid w:val="001D61CB"/>
    <w:pPr>
      <w:ind w:left="720"/>
      <w:contextualSpacing/>
    </w:pPr>
  </w:style>
  <w:style w:type="character" w:styleId="Strk">
    <w:name w:val="Strong"/>
    <w:basedOn w:val="Standardskrifttypeiafsnit"/>
    <w:uiPriority w:val="22"/>
    <w:qFormat/>
    <w:rsid w:val="00384E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0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8091">
          <w:marLeft w:val="0"/>
          <w:marRight w:val="0"/>
          <w:marTop w:val="0"/>
          <w:marBottom w:val="0"/>
          <w:divBdr>
            <w:top w:val="single" w:sz="12" w:space="0" w:color="800080"/>
            <w:left w:val="single" w:sz="12" w:space="2" w:color="800080"/>
            <w:bottom w:val="single" w:sz="12" w:space="0" w:color="800080"/>
            <w:right w:val="single" w:sz="12" w:space="2" w:color="80008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rtec-klub.dk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rly\Privat\MARTEC%20Maskinmesterklub\Brevpapir%202015.dotx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601D5-4C7A-4687-8D67-67979AD01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Brevpapir 2015.dotx</Template>
  <TotalTime>117</TotalTime>
  <Pages>1</Pages>
  <Words>375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Arly</dc:creator>
  <cp:lastModifiedBy>Erik Sørensen</cp:lastModifiedBy>
  <cp:revision>4</cp:revision>
  <dcterms:created xsi:type="dcterms:W3CDTF">2026-05-13T18:40:00Z</dcterms:created>
  <dcterms:modified xsi:type="dcterms:W3CDTF">2026-05-13T20:31:00Z</dcterms:modified>
</cp:coreProperties>
</file>